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737" w14:textId="70811352" w:rsidR="007552F6" w:rsidRDefault="007552F6" w:rsidP="00BB39CA"/>
    <w:p w14:paraId="22CF3484" w14:textId="447440AE" w:rsidR="007552F6" w:rsidRDefault="007552F6" w:rsidP="00BB39CA">
      <w:r>
        <w:t>Auszeichnung mit der</w:t>
      </w:r>
      <w:r w:rsidR="0031072B">
        <w:t>/als</w:t>
      </w:r>
    </w:p>
    <w:p w14:paraId="41C4DABD" w14:textId="38084AA5" w:rsidR="007552F6" w:rsidRDefault="007552F6" w:rsidP="00BB39CA"/>
    <w:p w14:paraId="38379BA1" w14:textId="77777777" w:rsidR="001F19AC" w:rsidRDefault="001F19AC" w:rsidP="001F19AC">
      <w:pPr>
        <w:tabs>
          <w:tab w:val="left" w:pos="5529"/>
        </w:tabs>
        <w:spacing w:line="360" w:lineRule="auto"/>
        <w:sectPr w:rsidR="001F19AC" w:rsidSect="00E902E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284" w:bottom="1134" w:left="1412" w:header="1452" w:footer="851" w:gutter="0"/>
          <w:pgNumType w:start="1"/>
          <w:cols w:space="708"/>
          <w:titlePg/>
          <w:docGrid w:linePitch="360"/>
        </w:sectPr>
      </w:pPr>
    </w:p>
    <w:p w14:paraId="16FADAAA" w14:textId="77777777" w:rsidR="0031072B" w:rsidRDefault="007552F6" w:rsidP="001F19AC">
      <w:pPr>
        <w:tabs>
          <w:tab w:val="left" w:pos="5529"/>
        </w:tabs>
        <w:spacing w:line="360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>
        <w:instrText xml:space="preserve"> FORMCHECKBOX </w:instrText>
      </w:r>
      <w:r w:rsidR="0031072B">
        <w:fldChar w:fldCharType="separate"/>
      </w:r>
      <w:r>
        <w:fldChar w:fldCharType="end"/>
      </w:r>
      <w:bookmarkEnd w:id="0"/>
      <w:r>
        <w:t xml:space="preserve"> Verdienstnadel des NOFV</w:t>
      </w:r>
    </w:p>
    <w:p w14:paraId="35AEDB4C" w14:textId="6973B530" w:rsidR="007552F6" w:rsidRDefault="007552F6" w:rsidP="001F19AC">
      <w:pPr>
        <w:tabs>
          <w:tab w:val="left" w:pos="5529"/>
        </w:tabs>
        <w:spacing w:line="360" w:lineRule="auto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31072B">
        <w:fldChar w:fldCharType="separate"/>
      </w:r>
      <w:r>
        <w:fldChar w:fldCharType="end"/>
      </w:r>
      <w:bookmarkEnd w:id="1"/>
      <w:r>
        <w:t xml:space="preserve"> Silberne Ehrennadel des NOFV</w:t>
      </w:r>
    </w:p>
    <w:p w14:paraId="5FA16E4D" w14:textId="30A378A3" w:rsidR="007552F6" w:rsidRDefault="007552F6" w:rsidP="001F19AC">
      <w:pPr>
        <w:tabs>
          <w:tab w:val="left" w:pos="5529"/>
        </w:tabs>
        <w:spacing w:line="360" w:lineRule="auto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31072B">
        <w:fldChar w:fldCharType="separate"/>
      </w:r>
      <w:r>
        <w:fldChar w:fldCharType="end"/>
      </w:r>
      <w:bookmarkEnd w:id="2"/>
      <w:r>
        <w:t xml:space="preserve"> Goldene Ehrennadel des NOFV</w:t>
      </w:r>
    </w:p>
    <w:p w14:paraId="34BDC8D6" w14:textId="78D6B84D" w:rsidR="0031072B" w:rsidRDefault="0031072B" w:rsidP="0031072B">
      <w:pPr>
        <w:tabs>
          <w:tab w:val="left" w:pos="5529"/>
        </w:tabs>
        <w:spacing w:line="360" w:lineRule="auto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>Ehrenplakette</w:t>
      </w:r>
      <w:r>
        <w:t xml:space="preserve"> des NOFV</w:t>
      </w:r>
    </w:p>
    <w:p w14:paraId="6FCE898A" w14:textId="24A97778" w:rsidR="0031072B" w:rsidRDefault="0031072B" w:rsidP="0031072B">
      <w:pPr>
        <w:tabs>
          <w:tab w:val="left" w:pos="5529"/>
        </w:tabs>
        <w:spacing w:line="360" w:lineRule="auto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t>Ehrenmitglied</w:t>
      </w:r>
      <w:r>
        <w:t xml:space="preserve"> des NOFV</w:t>
      </w:r>
    </w:p>
    <w:p w14:paraId="0A57C6A1" w14:textId="77777777" w:rsidR="0031072B" w:rsidRDefault="0031072B" w:rsidP="001F19AC">
      <w:pPr>
        <w:tabs>
          <w:tab w:val="left" w:pos="5529"/>
        </w:tabs>
        <w:spacing w:line="360" w:lineRule="auto"/>
      </w:pPr>
    </w:p>
    <w:p w14:paraId="48210B31" w14:textId="77777777" w:rsidR="001F19AC" w:rsidRDefault="001F19AC" w:rsidP="007552F6">
      <w:pPr>
        <w:tabs>
          <w:tab w:val="left" w:pos="2268"/>
        </w:tabs>
        <w:sectPr w:rsidR="001F19AC" w:rsidSect="00E902E3">
          <w:type w:val="continuous"/>
          <w:pgSz w:w="11906" w:h="16838" w:code="9"/>
          <w:pgMar w:top="1440" w:right="284" w:bottom="1134" w:left="1412" w:header="1452" w:footer="851" w:gutter="0"/>
          <w:pgNumType w:start="1"/>
          <w:cols w:num="2" w:space="708"/>
          <w:titlePg/>
          <w:docGrid w:linePitch="360"/>
        </w:sectPr>
      </w:pPr>
    </w:p>
    <w:p w14:paraId="33BF363E" w14:textId="7861031C" w:rsidR="00B61359" w:rsidRDefault="00B61359" w:rsidP="007552F6">
      <w:pPr>
        <w:tabs>
          <w:tab w:val="left" w:pos="2268"/>
        </w:tabs>
      </w:pPr>
    </w:p>
    <w:p w14:paraId="3CC13CA3" w14:textId="77777777" w:rsidR="00B61359" w:rsidRDefault="00B61359" w:rsidP="007552F6">
      <w:pPr>
        <w:tabs>
          <w:tab w:val="left" w:pos="2268"/>
        </w:tabs>
      </w:pPr>
    </w:p>
    <w:p w14:paraId="4072D151" w14:textId="78CAB770" w:rsidR="007552F6" w:rsidRDefault="007552F6" w:rsidP="00B61359">
      <w:pPr>
        <w:pBdr>
          <w:bottom w:val="single" w:sz="4" w:space="1" w:color="auto"/>
        </w:pBdr>
        <w:tabs>
          <w:tab w:val="left" w:pos="2268"/>
        </w:tabs>
      </w:pPr>
      <w:r w:rsidRPr="007552F6">
        <w:rPr>
          <w:b/>
          <w:bCs/>
        </w:rPr>
        <w:t>Landesverband</w:t>
      </w:r>
      <w:r>
        <w:rPr>
          <w:b/>
          <w:bCs/>
        </w:rPr>
        <w:t xml:space="preserve"> oder Antragsteller</w:t>
      </w:r>
      <w:r w:rsidRPr="007552F6">
        <w:rPr>
          <w:b/>
          <w:bCs/>
        </w:rPr>
        <w:t>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7B115D46" w14:textId="4990A84A" w:rsidR="007552F6" w:rsidRDefault="007552F6" w:rsidP="00BB39CA"/>
    <w:p w14:paraId="78510BAC" w14:textId="10CA1205" w:rsidR="007552F6" w:rsidRPr="001F19AC" w:rsidRDefault="007552F6" w:rsidP="00BB39CA">
      <w:pPr>
        <w:rPr>
          <w:b/>
          <w:bCs/>
        </w:rPr>
      </w:pPr>
      <w:r w:rsidRPr="001F19AC">
        <w:rPr>
          <w:b/>
          <w:bCs/>
        </w:rPr>
        <w:t>Angaben zur Person:</w:t>
      </w:r>
    </w:p>
    <w:p w14:paraId="3321F56D" w14:textId="38D1257F" w:rsidR="007552F6" w:rsidRDefault="007552F6" w:rsidP="00BB39CA"/>
    <w:p w14:paraId="38E50F59" w14:textId="77777777" w:rsidR="002B14A4" w:rsidRDefault="002B14A4" w:rsidP="001F19AC">
      <w:pPr>
        <w:tabs>
          <w:tab w:val="left" w:pos="2410"/>
        </w:tabs>
        <w:spacing w:line="360" w:lineRule="auto"/>
        <w:rPr>
          <w:b/>
          <w:bCs/>
        </w:rPr>
        <w:sectPr w:rsidR="002B14A4" w:rsidSect="00E902E3">
          <w:type w:val="continuous"/>
          <w:pgSz w:w="11906" w:h="16838" w:code="9"/>
          <w:pgMar w:top="1440" w:right="284" w:bottom="1134" w:left="1412" w:header="1452" w:footer="851" w:gutter="0"/>
          <w:pgNumType w:start="1"/>
          <w:cols w:space="708"/>
          <w:titlePg/>
          <w:docGrid w:linePitch="360"/>
        </w:sectPr>
      </w:pPr>
    </w:p>
    <w:p w14:paraId="4A985D3E" w14:textId="6EC28E96" w:rsidR="007552F6" w:rsidRDefault="007552F6" w:rsidP="002B14A4">
      <w:pPr>
        <w:tabs>
          <w:tab w:val="left" w:pos="1276"/>
        </w:tabs>
        <w:spacing w:line="360" w:lineRule="auto"/>
      </w:pPr>
      <w:r w:rsidRPr="001F19AC">
        <w:rPr>
          <w:b/>
          <w:bCs/>
        </w:rPr>
        <w:t>Name: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A24585" w14:textId="3EB4D8AE" w:rsidR="002B14A4" w:rsidRDefault="007552F6" w:rsidP="002B14A4">
      <w:pPr>
        <w:tabs>
          <w:tab w:val="left" w:pos="1276"/>
        </w:tabs>
        <w:spacing w:line="360" w:lineRule="auto"/>
      </w:pPr>
      <w:r w:rsidRPr="001F19AC">
        <w:rPr>
          <w:b/>
          <w:bCs/>
        </w:rPr>
        <w:t>Vorname: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3DCB7AB" w14:textId="77777777" w:rsidR="002B14A4" w:rsidRDefault="002B14A4" w:rsidP="002B14A4">
      <w:pPr>
        <w:tabs>
          <w:tab w:val="left" w:pos="1276"/>
        </w:tabs>
        <w:spacing w:line="360" w:lineRule="auto"/>
      </w:pPr>
      <w:r w:rsidRPr="001F19AC">
        <w:rPr>
          <w:b/>
          <w:bCs/>
        </w:rPr>
        <w:t>Geb.-Datum: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D4A9DC2" w14:textId="77777777" w:rsidR="002B14A4" w:rsidRDefault="002B14A4" w:rsidP="002B14A4">
      <w:pPr>
        <w:tabs>
          <w:tab w:val="left" w:pos="1276"/>
        </w:tabs>
        <w:spacing w:line="360" w:lineRule="auto"/>
      </w:pPr>
      <w:r w:rsidRPr="001F19AC">
        <w:rPr>
          <w:b/>
          <w:bCs/>
        </w:rPr>
        <w:t>Verein: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A72E47" w14:textId="1551DE7A" w:rsidR="00D70017" w:rsidRDefault="002B14A4" w:rsidP="002B14A4">
      <w:pPr>
        <w:tabs>
          <w:tab w:val="left" w:pos="1276"/>
        </w:tabs>
        <w:spacing w:line="360" w:lineRule="auto"/>
      </w:pPr>
      <w:r>
        <w:br w:type="column"/>
      </w:r>
      <w:r w:rsidR="00D70017" w:rsidRPr="001F19AC">
        <w:rPr>
          <w:b/>
          <w:bCs/>
        </w:rPr>
        <w:t>Anschrift:</w:t>
      </w:r>
      <w:r w:rsidR="00D70017">
        <w:tab/>
      </w:r>
      <w:r w:rsidR="00D70017">
        <w:fldChar w:fldCharType="begin">
          <w:ffData>
            <w:name w:val="Text1"/>
            <w:enabled/>
            <w:calcOnExit w:val="0"/>
            <w:textInput/>
          </w:ffData>
        </w:fldChar>
      </w:r>
      <w:r w:rsidR="00D70017">
        <w:instrText xml:space="preserve"> FORMTEXT </w:instrText>
      </w:r>
      <w:r w:rsidR="00D70017">
        <w:fldChar w:fldCharType="separate"/>
      </w:r>
      <w:r w:rsidR="00D70017">
        <w:rPr>
          <w:noProof/>
        </w:rPr>
        <w:t> </w:t>
      </w:r>
      <w:r w:rsidR="00D70017">
        <w:rPr>
          <w:noProof/>
        </w:rPr>
        <w:t> </w:t>
      </w:r>
      <w:r w:rsidR="00D70017">
        <w:rPr>
          <w:noProof/>
        </w:rPr>
        <w:t> </w:t>
      </w:r>
      <w:r w:rsidR="00D70017">
        <w:rPr>
          <w:noProof/>
        </w:rPr>
        <w:t> </w:t>
      </w:r>
      <w:r w:rsidR="00D70017">
        <w:rPr>
          <w:noProof/>
        </w:rPr>
        <w:t> </w:t>
      </w:r>
      <w:r w:rsidR="00D70017">
        <w:fldChar w:fldCharType="end"/>
      </w:r>
    </w:p>
    <w:p w14:paraId="64B7025C" w14:textId="1682609E" w:rsidR="00D70017" w:rsidRDefault="00D70017" w:rsidP="002B14A4">
      <w:pPr>
        <w:tabs>
          <w:tab w:val="left" w:pos="1276"/>
        </w:tabs>
        <w:spacing w:line="360" w:lineRule="auto"/>
      </w:pP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B4C69D6" w14:textId="77777777" w:rsidR="002B14A4" w:rsidRDefault="002B14A4" w:rsidP="002B14A4">
      <w:pPr>
        <w:tabs>
          <w:tab w:val="left" w:pos="1276"/>
        </w:tabs>
        <w:spacing w:line="360" w:lineRule="auto"/>
        <w:rPr>
          <w:b/>
          <w:bCs/>
        </w:rPr>
      </w:pPr>
    </w:p>
    <w:p w14:paraId="658F94B4" w14:textId="1AF918E9" w:rsidR="00D70017" w:rsidRDefault="00D70017" w:rsidP="00300F16">
      <w:pPr>
        <w:tabs>
          <w:tab w:val="left" w:pos="0"/>
          <w:tab w:val="left" w:pos="1276"/>
        </w:tabs>
        <w:spacing w:line="360" w:lineRule="auto"/>
      </w:pPr>
      <w:r w:rsidRPr="001F19AC">
        <w:rPr>
          <w:b/>
          <w:bCs/>
        </w:rPr>
        <w:t>Mitglied seit:</w:t>
      </w:r>
      <w:r w:rsidR="00300F16">
        <w:rPr>
          <w:b/>
          <w:bCs/>
        </w:rPr>
        <w:tab/>
      </w:r>
      <w:r w:rsidR="005F3D19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F3D19">
        <w:instrText xml:space="preserve"> FORMTEXT </w:instrText>
      </w:r>
      <w:r w:rsidR="005F3D19">
        <w:fldChar w:fldCharType="separate"/>
      </w:r>
      <w:r w:rsidR="005F3D19">
        <w:rPr>
          <w:noProof/>
        </w:rPr>
        <w:t> </w:t>
      </w:r>
      <w:r w:rsidR="005F3D19">
        <w:rPr>
          <w:noProof/>
        </w:rPr>
        <w:t> </w:t>
      </w:r>
      <w:r w:rsidR="005F3D19">
        <w:rPr>
          <w:noProof/>
        </w:rPr>
        <w:t> </w:t>
      </w:r>
      <w:r w:rsidR="005F3D19">
        <w:rPr>
          <w:noProof/>
        </w:rPr>
        <w:t> </w:t>
      </w:r>
      <w:r w:rsidR="005F3D19">
        <w:rPr>
          <w:noProof/>
        </w:rPr>
        <w:t> </w:t>
      </w:r>
      <w:r w:rsidR="005F3D19">
        <w:fldChar w:fldCharType="end"/>
      </w:r>
      <w:bookmarkEnd w:id="4"/>
    </w:p>
    <w:p w14:paraId="4CDF8078" w14:textId="77777777" w:rsidR="002B14A4" w:rsidRDefault="002B14A4" w:rsidP="001F19AC">
      <w:pPr>
        <w:tabs>
          <w:tab w:val="left" w:pos="2410"/>
        </w:tabs>
        <w:spacing w:line="360" w:lineRule="auto"/>
        <w:sectPr w:rsidR="002B14A4" w:rsidSect="00E902E3">
          <w:type w:val="continuous"/>
          <w:pgSz w:w="11906" w:h="16838" w:code="9"/>
          <w:pgMar w:top="1440" w:right="284" w:bottom="1134" w:left="1412" w:header="1452" w:footer="851" w:gutter="0"/>
          <w:pgNumType w:start="1"/>
          <w:cols w:num="2" w:space="708"/>
          <w:titlePg/>
          <w:docGrid w:linePitch="360"/>
        </w:sectPr>
      </w:pPr>
    </w:p>
    <w:p w14:paraId="1F101548" w14:textId="603D4CD0" w:rsidR="007552F6" w:rsidRDefault="007552F6" w:rsidP="002B14A4">
      <w:pPr>
        <w:tabs>
          <w:tab w:val="left" w:pos="1985"/>
        </w:tabs>
        <w:spacing w:line="360" w:lineRule="auto"/>
      </w:pPr>
      <w:r w:rsidRPr="001F19AC">
        <w:rPr>
          <w:b/>
          <w:bCs/>
        </w:rPr>
        <w:t>Anlass der Ehrung: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274E2" w14:textId="06EE4F4D" w:rsidR="007552F6" w:rsidRDefault="007552F6" w:rsidP="00300F16">
      <w:pPr>
        <w:tabs>
          <w:tab w:val="left" w:pos="700"/>
          <w:tab w:val="left" w:pos="1974"/>
        </w:tabs>
        <w:spacing w:line="360" w:lineRule="auto"/>
      </w:pPr>
      <w:r w:rsidRPr="001F19AC">
        <w:rPr>
          <w:b/>
          <w:bCs/>
        </w:rPr>
        <w:t>Datum der Ehrung:</w:t>
      </w:r>
      <w:r w:rsidR="00300F16">
        <w:rPr>
          <w:b/>
          <w:bCs/>
        </w:rP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0CDC387" w14:textId="77777777" w:rsidR="00300F16" w:rsidRDefault="00300F16" w:rsidP="00300F16">
      <w:pPr>
        <w:tabs>
          <w:tab w:val="left" w:pos="700"/>
          <w:tab w:val="left" w:pos="2604"/>
        </w:tabs>
        <w:spacing w:line="360" w:lineRule="auto"/>
      </w:pPr>
    </w:p>
    <w:p w14:paraId="15D77D61" w14:textId="06F1AF15" w:rsidR="007552F6" w:rsidRDefault="007552F6" w:rsidP="007552F6">
      <w:pPr>
        <w:tabs>
          <w:tab w:val="left" w:pos="2410"/>
        </w:tabs>
      </w:pPr>
    </w:p>
    <w:p w14:paraId="00D67EFE" w14:textId="5331825C" w:rsidR="007552F6" w:rsidRPr="007552F6" w:rsidRDefault="007552F6" w:rsidP="007552F6">
      <w:pPr>
        <w:tabs>
          <w:tab w:val="left" w:pos="2410"/>
        </w:tabs>
        <w:rPr>
          <w:b/>
          <w:bCs/>
        </w:rPr>
      </w:pPr>
      <w:r w:rsidRPr="007552F6">
        <w:rPr>
          <w:b/>
          <w:bCs/>
        </w:rPr>
        <w:t>Bisherige Auszeichnungen</w:t>
      </w:r>
      <w:r w:rsidR="00B74315">
        <w:rPr>
          <w:b/>
          <w:bCs/>
        </w:rPr>
        <w:t xml:space="preserve"> beim Landesverband</w:t>
      </w:r>
      <w:r w:rsidR="00E902E3">
        <w:rPr>
          <w:b/>
          <w:bCs/>
        </w:rPr>
        <w:t>,</w:t>
      </w:r>
      <w:r w:rsidR="00B74315">
        <w:rPr>
          <w:b/>
          <w:bCs/>
        </w:rPr>
        <w:t xml:space="preserve"> NOFV</w:t>
      </w:r>
      <w:r w:rsidR="00E902E3">
        <w:rPr>
          <w:b/>
          <w:bCs/>
        </w:rPr>
        <w:t xml:space="preserve"> und DFB</w:t>
      </w:r>
      <w:r w:rsidR="00EC304A">
        <w:rPr>
          <w:b/>
          <w:bCs/>
        </w:rPr>
        <w:t>:</w:t>
      </w:r>
    </w:p>
    <w:p w14:paraId="1306A20B" w14:textId="77777777" w:rsidR="00300F16" w:rsidRDefault="00300F16" w:rsidP="007552F6">
      <w:pPr>
        <w:tabs>
          <w:tab w:val="left" w:pos="2410"/>
        </w:tabs>
        <w:sectPr w:rsidR="00300F16" w:rsidSect="00E902E3">
          <w:type w:val="continuous"/>
          <w:pgSz w:w="11906" w:h="16838" w:code="9"/>
          <w:pgMar w:top="1440" w:right="284" w:bottom="1134" w:left="1412" w:header="1452" w:footer="851" w:gutter="0"/>
          <w:pgNumType w:start="1"/>
          <w:cols w:space="708"/>
          <w:titlePg/>
          <w:docGrid w:linePitch="360"/>
        </w:sectPr>
      </w:pPr>
    </w:p>
    <w:p w14:paraId="1E13FE6D" w14:textId="07D860CF" w:rsidR="007552F6" w:rsidRPr="00B61359" w:rsidRDefault="007552F6" w:rsidP="00B61359">
      <w:pPr>
        <w:pStyle w:val="KeinLeerraum"/>
        <w:rPr>
          <w:sz w:val="12"/>
          <w:szCs w:val="12"/>
        </w:rPr>
      </w:pPr>
    </w:p>
    <w:p w14:paraId="265B3B61" w14:textId="06A6029C" w:rsidR="007552F6" w:rsidRPr="00E902E3" w:rsidRDefault="00E902E3" w:rsidP="00E902E3">
      <w:pPr>
        <w:pBdr>
          <w:bottom w:val="single" w:sz="4" w:space="1" w:color="auto"/>
        </w:pBdr>
        <w:tabs>
          <w:tab w:val="left" w:pos="1985"/>
          <w:tab w:val="left" w:pos="8505"/>
        </w:tabs>
        <w:rPr>
          <w:b/>
          <w:bCs/>
        </w:rPr>
      </w:pPr>
      <w:r w:rsidRPr="00E902E3">
        <w:rPr>
          <w:b/>
          <w:bCs/>
        </w:rPr>
        <w:t>Verband</w:t>
      </w:r>
      <w:r w:rsidRPr="00E902E3">
        <w:rPr>
          <w:b/>
          <w:bCs/>
        </w:rPr>
        <w:tab/>
      </w:r>
      <w:r w:rsidR="007552F6" w:rsidRPr="00E902E3">
        <w:rPr>
          <w:b/>
          <w:bCs/>
        </w:rPr>
        <w:t>Bezeichnung</w:t>
      </w:r>
      <w:r w:rsidR="007552F6" w:rsidRPr="00E902E3">
        <w:rPr>
          <w:b/>
          <w:bCs/>
        </w:rPr>
        <w:tab/>
      </w:r>
      <w:r w:rsidR="00A47E57" w:rsidRPr="00E902E3">
        <w:rPr>
          <w:b/>
          <w:bCs/>
        </w:rPr>
        <w:t>Datum</w:t>
      </w:r>
    </w:p>
    <w:p w14:paraId="574DEAAD" w14:textId="77777777" w:rsidR="00A47E57" w:rsidRPr="00A47E57" w:rsidRDefault="00A47E57" w:rsidP="00E902E3">
      <w:pPr>
        <w:pStyle w:val="KeinLeerraum"/>
        <w:tabs>
          <w:tab w:val="left" w:pos="1985"/>
          <w:tab w:val="left" w:pos="8505"/>
        </w:tabs>
        <w:rPr>
          <w:sz w:val="12"/>
          <w:szCs w:val="12"/>
        </w:rPr>
      </w:pPr>
    </w:p>
    <w:p w14:paraId="1571992B" w14:textId="7F1A76EC" w:rsidR="007552F6" w:rsidRDefault="007552F6" w:rsidP="00E902E3">
      <w:pPr>
        <w:tabs>
          <w:tab w:val="left" w:pos="1985"/>
          <w:tab w:val="left" w:pos="8505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902E3">
        <w:tab/>
      </w:r>
      <w:r w:rsidR="00E902E3">
        <w:fldChar w:fldCharType="begin">
          <w:ffData>
            <w:name w:val="Text6"/>
            <w:enabled/>
            <w:calcOnExit w:val="0"/>
            <w:textInput/>
          </w:ffData>
        </w:fldChar>
      </w:r>
      <w:r w:rsidR="00E902E3">
        <w:instrText xml:space="preserve"> FORMTEXT </w:instrText>
      </w:r>
      <w:r w:rsidR="00E902E3">
        <w:fldChar w:fldCharType="separate"/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fldChar w:fldCharType="end"/>
      </w:r>
      <w:r w:rsidR="00E902E3">
        <w:tab/>
      </w:r>
    </w:p>
    <w:p w14:paraId="0412ACDB" w14:textId="67532F01" w:rsidR="007552F6" w:rsidRDefault="007552F6" w:rsidP="00E902E3">
      <w:pPr>
        <w:tabs>
          <w:tab w:val="left" w:pos="1985"/>
          <w:tab w:val="left" w:pos="8505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902E3">
        <w:tab/>
      </w:r>
      <w:r w:rsidR="00E902E3">
        <w:fldChar w:fldCharType="begin">
          <w:ffData>
            <w:name w:val="Text6"/>
            <w:enabled/>
            <w:calcOnExit w:val="0"/>
            <w:textInput/>
          </w:ffData>
        </w:fldChar>
      </w:r>
      <w:r w:rsidR="00E902E3">
        <w:instrText xml:space="preserve"> FORMTEXT </w:instrText>
      </w:r>
      <w:r w:rsidR="00E902E3">
        <w:fldChar w:fldCharType="separate"/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fldChar w:fldCharType="end"/>
      </w:r>
    </w:p>
    <w:p w14:paraId="74AF80E9" w14:textId="098B6837" w:rsidR="007552F6" w:rsidRDefault="007552F6" w:rsidP="00E902E3">
      <w:pPr>
        <w:tabs>
          <w:tab w:val="left" w:pos="1985"/>
          <w:tab w:val="left" w:pos="8505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902E3">
        <w:tab/>
      </w:r>
      <w:r w:rsidR="00E902E3">
        <w:fldChar w:fldCharType="begin">
          <w:ffData>
            <w:name w:val="Text6"/>
            <w:enabled/>
            <w:calcOnExit w:val="0"/>
            <w:textInput/>
          </w:ffData>
        </w:fldChar>
      </w:r>
      <w:r w:rsidR="00E902E3">
        <w:instrText xml:space="preserve"> FORMTEXT </w:instrText>
      </w:r>
      <w:r w:rsidR="00E902E3">
        <w:fldChar w:fldCharType="separate"/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fldChar w:fldCharType="end"/>
      </w:r>
    </w:p>
    <w:p w14:paraId="327FB2D1" w14:textId="6538F37D" w:rsidR="007552F6" w:rsidRDefault="007552F6" w:rsidP="00E902E3">
      <w:pPr>
        <w:tabs>
          <w:tab w:val="left" w:pos="1985"/>
          <w:tab w:val="left" w:pos="8505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902E3">
        <w:tab/>
      </w:r>
      <w:r w:rsidR="00E902E3">
        <w:fldChar w:fldCharType="begin">
          <w:ffData>
            <w:name w:val="Text6"/>
            <w:enabled/>
            <w:calcOnExit w:val="0"/>
            <w:textInput/>
          </w:ffData>
        </w:fldChar>
      </w:r>
      <w:r w:rsidR="00E902E3">
        <w:instrText xml:space="preserve"> FORMTEXT </w:instrText>
      </w:r>
      <w:r w:rsidR="00E902E3">
        <w:fldChar w:fldCharType="separate"/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fldChar w:fldCharType="end"/>
      </w:r>
    </w:p>
    <w:p w14:paraId="3E0F7D31" w14:textId="2AC72A48" w:rsidR="00B61359" w:rsidRDefault="00B61359" w:rsidP="00E902E3">
      <w:pPr>
        <w:tabs>
          <w:tab w:val="left" w:pos="1985"/>
          <w:tab w:val="left" w:pos="8505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902E3">
        <w:tab/>
      </w:r>
      <w:r w:rsidR="00E902E3">
        <w:fldChar w:fldCharType="begin">
          <w:ffData>
            <w:name w:val="Text6"/>
            <w:enabled/>
            <w:calcOnExit w:val="0"/>
            <w:textInput/>
          </w:ffData>
        </w:fldChar>
      </w:r>
      <w:r w:rsidR="00E902E3">
        <w:instrText xml:space="preserve"> FORMTEXT </w:instrText>
      </w:r>
      <w:r w:rsidR="00E902E3">
        <w:fldChar w:fldCharType="separate"/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rPr>
          <w:noProof/>
        </w:rPr>
        <w:t> </w:t>
      </w:r>
      <w:r w:rsidR="00E902E3">
        <w:fldChar w:fldCharType="end"/>
      </w:r>
    </w:p>
    <w:p w14:paraId="127B747F" w14:textId="384A18A1" w:rsidR="007552F6" w:rsidRDefault="00E902E3" w:rsidP="007552F6">
      <w:pPr>
        <w:tabs>
          <w:tab w:val="left" w:pos="7088"/>
        </w:tabs>
      </w:pPr>
      <w:r>
        <w:tab/>
      </w:r>
    </w:p>
    <w:p w14:paraId="5E0DE692" w14:textId="121E4783" w:rsidR="007552F6" w:rsidRDefault="007552F6" w:rsidP="007552F6">
      <w:pPr>
        <w:tabs>
          <w:tab w:val="left" w:pos="7088"/>
        </w:tabs>
        <w:rPr>
          <w:b/>
          <w:bCs/>
        </w:rPr>
      </w:pPr>
      <w:r w:rsidRPr="007552F6">
        <w:rPr>
          <w:b/>
          <w:bCs/>
        </w:rPr>
        <w:t>Bisherige haupt- und ehrenamtliche Funktionen:</w:t>
      </w:r>
    </w:p>
    <w:p w14:paraId="2EAA313A" w14:textId="0559B6C6" w:rsidR="007552F6" w:rsidRPr="00B61359" w:rsidRDefault="007552F6" w:rsidP="00B61359">
      <w:pPr>
        <w:pStyle w:val="KeinLeerraum"/>
        <w:rPr>
          <w:sz w:val="12"/>
          <w:szCs w:val="12"/>
        </w:rPr>
      </w:pPr>
    </w:p>
    <w:p w14:paraId="5DC5717E" w14:textId="2BAA404D" w:rsidR="007552F6" w:rsidRDefault="007552F6" w:rsidP="00E92D8C">
      <w:pPr>
        <w:pBdr>
          <w:bottom w:val="single" w:sz="4" w:space="1" w:color="auto"/>
        </w:pBdr>
        <w:tabs>
          <w:tab w:val="left" w:pos="7377"/>
        </w:tabs>
        <w:rPr>
          <w:b/>
          <w:bCs/>
        </w:rPr>
      </w:pPr>
      <w:r>
        <w:rPr>
          <w:b/>
          <w:bCs/>
        </w:rPr>
        <w:t>Bezeichnung</w:t>
      </w:r>
      <w:r>
        <w:rPr>
          <w:b/>
          <w:bCs/>
        </w:rPr>
        <w:tab/>
        <w:t>Von - Bis; Seit</w:t>
      </w:r>
    </w:p>
    <w:p w14:paraId="5E5606EA" w14:textId="77777777" w:rsidR="007552F6" w:rsidRPr="00A47E57" w:rsidRDefault="007552F6" w:rsidP="00A47E57">
      <w:pPr>
        <w:pStyle w:val="KeinLeerraum"/>
        <w:rPr>
          <w:sz w:val="12"/>
          <w:szCs w:val="12"/>
        </w:rPr>
      </w:pPr>
    </w:p>
    <w:p w14:paraId="55D3E25D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BAEF3B5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3F256C9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3463E8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F0EBAA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CF3D12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FA8870" w14:textId="77777777" w:rsidR="007552F6" w:rsidRDefault="007552F6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BB2C0" w14:textId="4BD6D816" w:rsidR="00B61359" w:rsidRDefault="00B61359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4E9BEB" w14:textId="77777777" w:rsidR="00B61359" w:rsidRDefault="00B61359" w:rsidP="00B61359">
      <w:pPr>
        <w:tabs>
          <w:tab w:val="left" w:pos="7371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58142C" w14:textId="722F6E17" w:rsidR="00A47E57" w:rsidRDefault="00A47E57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01C1E2C6" w14:textId="498EFE7D" w:rsidR="007552F6" w:rsidRDefault="007552F6" w:rsidP="00BB39CA">
      <w:pPr>
        <w:rPr>
          <w:b/>
          <w:bCs/>
        </w:rPr>
      </w:pPr>
      <w:r>
        <w:rPr>
          <w:b/>
          <w:bCs/>
        </w:rPr>
        <w:lastRenderedPageBreak/>
        <w:t>Begründung:</w:t>
      </w:r>
    </w:p>
    <w:p w14:paraId="79B86095" w14:textId="01DD706B" w:rsidR="007552F6" w:rsidRPr="007937F0" w:rsidRDefault="007552F6" w:rsidP="007552F6">
      <w:pPr>
        <w:tabs>
          <w:tab w:val="left" w:pos="7088"/>
        </w:tabs>
      </w:pPr>
      <w:r w:rsidRPr="007937F0">
        <w:fldChar w:fldCharType="begin">
          <w:ffData>
            <w:name w:val="Text1"/>
            <w:enabled/>
            <w:calcOnExit w:val="0"/>
            <w:textInput/>
          </w:ffData>
        </w:fldChar>
      </w:r>
      <w:r w:rsidRPr="007937F0">
        <w:instrText xml:space="preserve"> FORMTEXT </w:instrText>
      </w:r>
      <w:r w:rsidRPr="007937F0">
        <w:fldChar w:fldCharType="separate"/>
      </w:r>
      <w:r w:rsidRPr="007937F0">
        <w:rPr>
          <w:noProof/>
        </w:rPr>
        <w:t> </w:t>
      </w:r>
      <w:r w:rsidRPr="007937F0">
        <w:rPr>
          <w:noProof/>
        </w:rPr>
        <w:t> </w:t>
      </w:r>
      <w:r w:rsidRPr="007937F0">
        <w:rPr>
          <w:noProof/>
        </w:rPr>
        <w:t> </w:t>
      </w:r>
      <w:r w:rsidRPr="007937F0">
        <w:rPr>
          <w:noProof/>
        </w:rPr>
        <w:t> </w:t>
      </w:r>
      <w:r w:rsidRPr="007937F0">
        <w:rPr>
          <w:noProof/>
        </w:rPr>
        <w:t> </w:t>
      </w:r>
      <w:r w:rsidRPr="007937F0">
        <w:fldChar w:fldCharType="end"/>
      </w:r>
    </w:p>
    <w:p w14:paraId="0DC5D63B" w14:textId="040D1178" w:rsidR="007552F6" w:rsidRPr="007937F0" w:rsidRDefault="007552F6" w:rsidP="00BB39CA"/>
    <w:p w14:paraId="0463E4B1" w14:textId="07490158" w:rsidR="0047358C" w:rsidRPr="007937F0" w:rsidRDefault="0047358C" w:rsidP="00BB39CA"/>
    <w:p w14:paraId="16C53270" w14:textId="262C9F46" w:rsidR="0047358C" w:rsidRPr="007937F0" w:rsidRDefault="0047358C" w:rsidP="00BB39CA"/>
    <w:p w14:paraId="18E6F6D5" w14:textId="6F97F7E8" w:rsidR="0047358C" w:rsidRPr="007937F0" w:rsidRDefault="0047358C" w:rsidP="00BB39CA"/>
    <w:p w14:paraId="340E77C4" w14:textId="2A15770A" w:rsidR="0047358C" w:rsidRPr="007937F0" w:rsidRDefault="0047358C" w:rsidP="00BB39CA"/>
    <w:p w14:paraId="1484967F" w14:textId="3D8E5423" w:rsidR="0047358C" w:rsidRPr="007937F0" w:rsidRDefault="0047358C" w:rsidP="00BB39CA"/>
    <w:p w14:paraId="183E9FEE" w14:textId="358A1F70" w:rsidR="0047358C" w:rsidRPr="007937F0" w:rsidRDefault="0047358C" w:rsidP="00BB39CA"/>
    <w:p w14:paraId="0EE4EB73" w14:textId="7F29537F" w:rsidR="0047358C" w:rsidRPr="007937F0" w:rsidRDefault="0047358C" w:rsidP="00BB39CA"/>
    <w:p w14:paraId="6F751C3B" w14:textId="5F9CE987" w:rsidR="0047358C" w:rsidRDefault="007937F0" w:rsidP="00BB39CA"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1B7DC5A" w14:textId="3A0323D1" w:rsidR="007937F0" w:rsidRPr="007937F0" w:rsidRDefault="007937F0" w:rsidP="005236E2">
      <w:pPr>
        <w:tabs>
          <w:tab w:val="left" w:pos="4253"/>
        </w:tabs>
      </w:pPr>
      <w:r>
        <w:t>______________________________________</w:t>
      </w:r>
      <w:r>
        <w:tab/>
        <w:t>________________________________</w:t>
      </w:r>
    </w:p>
    <w:p w14:paraId="098F7924" w14:textId="3ABB3CBF" w:rsidR="0047358C" w:rsidRDefault="007937F0" w:rsidP="005236E2">
      <w:pPr>
        <w:tabs>
          <w:tab w:val="left" w:pos="4253"/>
        </w:tabs>
      </w:pPr>
      <w:r w:rsidRPr="007937F0">
        <w:t>Ort, Datum</w:t>
      </w:r>
      <w:r>
        <w:tab/>
        <w:t xml:space="preserve">Unterschrift </w:t>
      </w:r>
    </w:p>
    <w:p w14:paraId="3C164BD2" w14:textId="3E67885D" w:rsidR="007937F0" w:rsidRDefault="007937F0" w:rsidP="005236E2">
      <w:pPr>
        <w:tabs>
          <w:tab w:val="left" w:pos="4253"/>
        </w:tabs>
      </w:pPr>
    </w:p>
    <w:p w14:paraId="24E71FCB" w14:textId="61448F63" w:rsidR="007937F0" w:rsidRDefault="007937F0" w:rsidP="005236E2">
      <w:pPr>
        <w:tabs>
          <w:tab w:val="left" w:pos="4253"/>
        </w:tabs>
      </w:pPr>
      <w:r>
        <w:tab/>
        <w:t>Name, Vorname</w:t>
      </w:r>
    </w:p>
    <w:p w14:paraId="1E3DC31A" w14:textId="31BB083F" w:rsidR="007937F0" w:rsidRDefault="007937F0" w:rsidP="005236E2">
      <w:pPr>
        <w:tabs>
          <w:tab w:val="left" w:pos="4253"/>
        </w:tabs>
      </w:pP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6F38301A" w14:textId="3197FBD9" w:rsidR="007937F0" w:rsidRDefault="007937F0" w:rsidP="005236E2">
      <w:pPr>
        <w:tabs>
          <w:tab w:val="left" w:pos="4253"/>
        </w:tabs>
      </w:pPr>
      <w:r>
        <w:tab/>
        <w:t>Funktion</w:t>
      </w:r>
    </w:p>
    <w:p w14:paraId="2EA57207" w14:textId="6E632196" w:rsidR="007937F0" w:rsidRPr="007937F0" w:rsidRDefault="007937F0" w:rsidP="005236E2">
      <w:pPr>
        <w:tabs>
          <w:tab w:val="left" w:pos="4253"/>
        </w:tabs>
      </w:pP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sectPr w:rsidR="007937F0" w:rsidRPr="007937F0" w:rsidSect="00E902E3">
      <w:type w:val="continuous"/>
      <w:pgSz w:w="11906" w:h="16838" w:code="9"/>
      <w:pgMar w:top="1440" w:right="284" w:bottom="1134" w:left="1412" w:header="1452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7D55" w14:textId="77777777" w:rsidR="008742C5" w:rsidRDefault="008742C5">
      <w:r>
        <w:separator/>
      </w:r>
    </w:p>
  </w:endnote>
  <w:endnote w:type="continuationSeparator" w:id="0">
    <w:p w14:paraId="09899BC0" w14:textId="77777777" w:rsidR="008742C5" w:rsidRDefault="0087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lear Sans">
    <w:panose1 w:val="020B0503030202020304"/>
    <w:charset w:val="00"/>
    <w:family w:val="swiss"/>
    <w:pitch w:val="variable"/>
    <w:sig w:usb0="A00002EF" w:usb1="500078FB" w:usb2="0000000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7AB4" w14:textId="77777777" w:rsidR="002B3C4E" w:rsidRDefault="002B3C4E" w:rsidP="00CA1242">
    <w:pPr>
      <w:pStyle w:val="Fu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17516E">
      <w:rPr>
        <w:noProof/>
      </w:rPr>
      <w:t>2</w:t>
    </w:r>
    <w:r>
      <w:fldChar w:fldCharType="end"/>
    </w:r>
  </w:p>
  <w:p w14:paraId="2E313929" w14:textId="77777777" w:rsidR="002B3C4E" w:rsidRDefault="002B3C4E" w:rsidP="002B3C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5E1D" w14:textId="773F196B" w:rsidR="002B3C4E" w:rsidRDefault="0017516E" w:rsidP="00403A2D">
    <w:pPr>
      <w:pStyle w:val="Fuzeile"/>
      <w:tabs>
        <w:tab w:val="clear" w:pos="4536"/>
        <w:tab w:val="left" w:pos="8364"/>
      </w:tabs>
      <w:ind w:right="4"/>
    </w:pPr>
    <w:r>
      <w:rPr>
        <w:noProof/>
      </w:rPr>
      <w:drawing>
        <wp:anchor distT="0" distB="0" distL="114300" distR="114300" simplePos="0" relativeHeight="251669504" behindDoc="0" locked="0" layoutInCell="1" allowOverlap="1" wp14:anchorId="484A8156" wp14:editId="567338FE">
          <wp:simplePos x="0" y="0"/>
          <wp:positionH relativeFrom="column">
            <wp:posOffset>1192530</wp:posOffset>
          </wp:positionH>
          <wp:positionV relativeFrom="paragraph">
            <wp:posOffset>9689465</wp:posOffset>
          </wp:positionV>
          <wp:extent cx="2433320" cy="255270"/>
          <wp:effectExtent l="0" t="0" r="5080" b="0"/>
          <wp:wrapTopAndBottom/>
          <wp:docPr id="3" name="Grafik 3" descr="C:\Users\awu\AppData\Local\Microsoft\Windows\INetCache\Content.Word\nofv_bb_partner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wu\AppData\Local\Microsoft\Windows\INetCache\Content.Word\nofv_bb_partnerlog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320" cy="255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9283E4F" wp14:editId="27EB3125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540000" cy="21600"/>
          <wp:effectExtent l="0" t="0" r="0" b="0"/>
          <wp:wrapTopAndBottom/>
          <wp:docPr id="4" name="Grafik 4" descr="C:\Users\awu\AppData\Local\Microsoft\Windows\INetCache\Content.Word\nofv_bb_linie_w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wu\AppData\Local\Microsoft\Windows\INetCache\Content.Word\nofv_bb_linie_wv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A2D">
      <w:tab/>
    </w:r>
    <w:r w:rsidR="00403A2D" w:rsidRPr="00403A2D">
      <w:rPr>
        <w:color w:val="auto"/>
        <w:sz w:val="20"/>
        <w:szCs w:val="20"/>
      </w:rPr>
      <w:t xml:space="preserve">- </w:t>
    </w:r>
    <w:r w:rsidR="00403A2D" w:rsidRPr="00403A2D">
      <w:rPr>
        <w:color w:val="auto"/>
        <w:sz w:val="20"/>
        <w:szCs w:val="20"/>
      </w:rPr>
      <w:fldChar w:fldCharType="begin"/>
    </w:r>
    <w:r w:rsidR="00403A2D" w:rsidRPr="00403A2D">
      <w:rPr>
        <w:color w:val="auto"/>
        <w:sz w:val="20"/>
        <w:szCs w:val="20"/>
      </w:rPr>
      <w:instrText>PAGE   \* MERGEFORMAT</w:instrText>
    </w:r>
    <w:r w:rsidR="00403A2D" w:rsidRPr="00403A2D">
      <w:rPr>
        <w:color w:val="auto"/>
        <w:sz w:val="20"/>
        <w:szCs w:val="20"/>
      </w:rPr>
      <w:fldChar w:fldCharType="separate"/>
    </w:r>
    <w:r w:rsidR="00403A2D" w:rsidRPr="00403A2D">
      <w:rPr>
        <w:color w:val="auto"/>
        <w:sz w:val="20"/>
        <w:szCs w:val="20"/>
      </w:rPr>
      <w:t>1</w:t>
    </w:r>
    <w:r w:rsidR="00403A2D" w:rsidRPr="00403A2D">
      <w:rPr>
        <w:color w:val="auto"/>
        <w:sz w:val="20"/>
        <w:szCs w:val="20"/>
      </w:rPr>
      <w:fldChar w:fldCharType="end"/>
    </w:r>
    <w:r w:rsidR="00403A2D" w:rsidRPr="00403A2D">
      <w:rPr>
        <w:color w:val="auto"/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9616" w14:textId="0D8174BE" w:rsidR="00827A89" w:rsidRPr="002F4DC5" w:rsidRDefault="00BB47D4" w:rsidP="003740B3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485811" wp14:editId="24902AEF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539750" cy="19050"/>
          <wp:effectExtent l="0" t="0" r="0" b="0"/>
          <wp:wrapTopAndBottom/>
          <wp:docPr id="7" name="Grafik 7" descr="nofv_bb_linie_w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nofv_bb_linie_w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F8C7" w14:textId="77777777" w:rsidR="008742C5" w:rsidRDefault="008742C5">
      <w:r>
        <w:separator/>
      </w:r>
    </w:p>
  </w:footnote>
  <w:footnote w:type="continuationSeparator" w:id="0">
    <w:p w14:paraId="0F4D72EC" w14:textId="77777777" w:rsidR="008742C5" w:rsidRDefault="0087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7CA5" w14:textId="77777777" w:rsidR="001A48D6" w:rsidRDefault="002C09E6" w:rsidP="00562318">
    <w:pPr>
      <w:pStyle w:val="Kopfzeile"/>
    </w:pPr>
    <w:r>
      <w:rPr>
        <w:noProof/>
      </w:rPr>
      <w:drawing>
        <wp:anchor distT="0" distB="0" distL="114300" distR="114300" simplePos="0" relativeHeight="251674624" behindDoc="0" locked="0" layoutInCell="1" allowOverlap="1" wp14:anchorId="6B6752F3" wp14:editId="75E6208C">
          <wp:simplePos x="0" y="0"/>
          <wp:positionH relativeFrom="page">
            <wp:posOffset>1270</wp:posOffset>
          </wp:positionH>
          <wp:positionV relativeFrom="page">
            <wp:posOffset>795655</wp:posOffset>
          </wp:positionV>
          <wp:extent cx="540000" cy="21600"/>
          <wp:effectExtent l="0" t="0" r="0" b="0"/>
          <wp:wrapTopAndBottom/>
          <wp:docPr id="1" name="Grafik 1" descr="C:\Users\awu\AppData\Local\Microsoft\Windows\INetCache\Content.Word\nofv_bb_linie_w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wu\AppData\Local\Microsoft\Windows\INetCache\Content.Word\nofv_bb_linie_w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00A">
      <w:rPr>
        <w:noProof/>
      </w:rPr>
      <w:drawing>
        <wp:anchor distT="0" distB="0" distL="114300" distR="114300" simplePos="0" relativeHeight="251664384" behindDoc="0" locked="0" layoutInCell="1" allowOverlap="1" wp14:anchorId="187B86D5" wp14:editId="55F0697A">
          <wp:simplePos x="0" y="0"/>
          <wp:positionH relativeFrom="page">
            <wp:posOffset>4680585</wp:posOffset>
          </wp:positionH>
          <wp:positionV relativeFrom="page">
            <wp:posOffset>360045</wp:posOffset>
          </wp:positionV>
          <wp:extent cx="2487600" cy="900000"/>
          <wp:effectExtent l="0" t="0" r="8255" b="0"/>
          <wp:wrapTopAndBottom/>
          <wp:docPr id="2" name="Grafik 2" descr="C:\Users\awu\AppData\Local\Microsoft\Windows\INetCache\Content.Word\nofv_bb_logo_w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6" descr="C:\Users\awu\AppData\Local\Microsoft\Windows\INetCache\Content.Word\nofv_bb_logo_wv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6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4A69" w14:textId="77777777" w:rsidR="001F19AC" w:rsidRPr="007552F6" w:rsidRDefault="001F19AC" w:rsidP="001F19AC">
    <w:pPr>
      <w:rPr>
        <w:b/>
        <w:bCs/>
        <w:sz w:val="28"/>
        <w:szCs w:val="28"/>
      </w:rPr>
    </w:pPr>
    <w:r w:rsidRPr="007552F6">
      <w:rPr>
        <w:b/>
        <w:bCs/>
        <w:sz w:val="28"/>
        <w:szCs w:val="28"/>
      </w:rPr>
      <w:t>Antrag auf Auszeichnung</w:t>
    </w:r>
  </w:p>
  <w:p w14:paraId="4C6E3905" w14:textId="77777777" w:rsidR="00037F1D" w:rsidRDefault="00D135B6" w:rsidP="00685C2E">
    <w:pPr>
      <w:pStyle w:val="Kopfzeile"/>
      <w:ind w:left="5840" w:right="17"/>
      <w:rPr>
        <w:rFonts w:ascii="Times New Roman" w:hAnsi="Times New Roman"/>
        <w:color w:val="808080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04C9271F" wp14:editId="10B4850D">
          <wp:simplePos x="0" y="0"/>
          <wp:positionH relativeFrom="page">
            <wp:posOffset>4681728</wp:posOffset>
          </wp:positionH>
          <wp:positionV relativeFrom="page">
            <wp:posOffset>358445</wp:posOffset>
          </wp:positionV>
          <wp:extent cx="2487600" cy="903600"/>
          <wp:effectExtent l="0" t="0" r="0" b="0"/>
          <wp:wrapNone/>
          <wp:docPr id="5" name="Grafik 5" descr="C:\Users\awu\AppData\Local\Microsoft\Windows\INetCache\Content.Word\nofv_bb_logo_w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9" descr="C:\Users\awu\AppData\Local\Microsoft\Windows\INetCache\Content.Word\nofv_bb_logo_w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09E6">
      <w:rPr>
        <w:noProof/>
      </w:rPr>
      <w:drawing>
        <wp:anchor distT="0" distB="0" distL="114300" distR="114300" simplePos="0" relativeHeight="251672576" behindDoc="0" locked="0" layoutInCell="1" allowOverlap="1" wp14:anchorId="5EA88DB2" wp14:editId="0350C8CC">
          <wp:simplePos x="0" y="0"/>
          <wp:positionH relativeFrom="page">
            <wp:posOffset>1270</wp:posOffset>
          </wp:positionH>
          <wp:positionV relativeFrom="page">
            <wp:posOffset>795655</wp:posOffset>
          </wp:positionV>
          <wp:extent cx="540000" cy="21600"/>
          <wp:effectExtent l="0" t="0" r="0" b="0"/>
          <wp:wrapTopAndBottom/>
          <wp:docPr id="6" name="Grafik 6" descr="C:\Users\awu\AppData\Local\Microsoft\Windows\INetCache\Content.Word\nofv_bb_linie_w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wu\AppData\Local\Microsoft\Windows\INetCache\Content.Word\nofv_bb_linie_wv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.5pt;visibility:visible;mso-wrap-style:square" o:bullet="t">
        <v:imagedata r:id="rId1" o:title=""/>
      </v:shape>
    </w:pict>
  </w:numPicBullet>
  <w:abstractNum w:abstractNumId="0" w15:restartNumberingAfterBreak="0">
    <w:nsid w:val="1CF76AA5"/>
    <w:multiLevelType w:val="hybridMultilevel"/>
    <w:tmpl w:val="50564892"/>
    <w:lvl w:ilvl="0" w:tplc="FE2C867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77734C4"/>
    <w:multiLevelType w:val="hybridMultilevel"/>
    <w:tmpl w:val="F0CC7434"/>
    <w:lvl w:ilvl="0" w:tplc="53EE6A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4E4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227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B05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218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EFB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8AD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E2F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A00A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18851150">
    <w:abstractNumId w:val="1"/>
  </w:num>
  <w:num w:numId="2" w16cid:durableId="145262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IDqo8hOkjOS9sX6Q8bdvRQISphZno3JWfOrh2Ke+Xl/ZxDxz2bXYe7cK/ISUY3EUJccCUpvP8UMW3PQvy27aQ==" w:salt="3PvJKBPNdhhHnjWGe0740w==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971824,#003681,#67b8d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37"/>
    <w:rsid w:val="00037F1D"/>
    <w:rsid w:val="00092D37"/>
    <w:rsid w:val="000E3C26"/>
    <w:rsid w:val="000E494D"/>
    <w:rsid w:val="000E761F"/>
    <w:rsid w:val="00104A31"/>
    <w:rsid w:val="00115D44"/>
    <w:rsid w:val="00117A0B"/>
    <w:rsid w:val="00121A0B"/>
    <w:rsid w:val="00161CD6"/>
    <w:rsid w:val="0017516E"/>
    <w:rsid w:val="001A48D6"/>
    <w:rsid w:val="001D2C28"/>
    <w:rsid w:val="001D2F71"/>
    <w:rsid w:val="001F19AC"/>
    <w:rsid w:val="00213466"/>
    <w:rsid w:val="002261BB"/>
    <w:rsid w:val="00237EA5"/>
    <w:rsid w:val="0024416F"/>
    <w:rsid w:val="002B14A4"/>
    <w:rsid w:val="002B3C4E"/>
    <w:rsid w:val="002C09E6"/>
    <w:rsid w:val="002D12EB"/>
    <w:rsid w:val="002D25D2"/>
    <w:rsid w:val="002E56FA"/>
    <w:rsid w:val="002E6DBB"/>
    <w:rsid w:val="002F3F2F"/>
    <w:rsid w:val="002F4DC5"/>
    <w:rsid w:val="00300F16"/>
    <w:rsid w:val="003043B3"/>
    <w:rsid w:val="0031072B"/>
    <w:rsid w:val="00333040"/>
    <w:rsid w:val="00335FFA"/>
    <w:rsid w:val="00354ED0"/>
    <w:rsid w:val="003706F6"/>
    <w:rsid w:val="003740B3"/>
    <w:rsid w:val="003A2094"/>
    <w:rsid w:val="003D36BC"/>
    <w:rsid w:val="003D43E4"/>
    <w:rsid w:val="003E1701"/>
    <w:rsid w:val="00403A2D"/>
    <w:rsid w:val="0041770F"/>
    <w:rsid w:val="004411A6"/>
    <w:rsid w:val="004446AC"/>
    <w:rsid w:val="0047358C"/>
    <w:rsid w:val="004834B8"/>
    <w:rsid w:val="00492170"/>
    <w:rsid w:val="004A4249"/>
    <w:rsid w:val="004C41B2"/>
    <w:rsid w:val="004C5A54"/>
    <w:rsid w:val="004D3F9C"/>
    <w:rsid w:val="0052298C"/>
    <w:rsid w:val="005236E2"/>
    <w:rsid w:val="005379ED"/>
    <w:rsid w:val="00562318"/>
    <w:rsid w:val="00566DB0"/>
    <w:rsid w:val="00592512"/>
    <w:rsid w:val="0059456F"/>
    <w:rsid w:val="005D1A3E"/>
    <w:rsid w:val="005F3D19"/>
    <w:rsid w:val="00626DE1"/>
    <w:rsid w:val="00666B3C"/>
    <w:rsid w:val="00667DBB"/>
    <w:rsid w:val="00671EB2"/>
    <w:rsid w:val="00685C2E"/>
    <w:rsid w:val="00687D9C"/>
    <w:rsid w:val="006B62C3"/>
    <w:rsid w:val="006C2E6B"/>
    <w:rsid w:val="006D20DC"/>
    <w:rsid w:val="006E620A"/>
    <w:rsid w:val="00705865"/>
    <w:rsid w:val="00743B60"/>
    <w:rsid w:val="007552F6"/>
    <w:rsid w:val="007647C0"/>
    <w:rsid w:val="00781E1C"/>
    <w:rsid w:val="00787467"/>
    <w:rsid w:val="007937F0"/>
    <w:rsid w:val="00795FC7"/>
    <w:rsid w:val="007B6C69"/>
    <w:rsid w:val="007C1059"/>
    <w:rsid w:val="007C45B9"/>
    <w:rsid w:val="007D3977"/>
    <w:rsid w:val="007D593C"/>
    <w:rsid w:val="007D6E39"/>
    <w:rsid w:val="007F4AE4"/>
    <w:rsid w:val="007F5758"/>
    <w:rsid w:val="00821851"/>
    <w:rsid w:val="00827A89"/>
    <w:rsid w:val="00845AE6"/>
    <w:rsid w:val="00865326"/>
    <w:rsid w:val="00866A2B"/>
    <w:rsid w:val="008742C5"/>
    <w:rsid w:val="008A4925"/>
    <w:rsid w:val="008B2FFB"/>
    <w:rsid w:val="008E6BD6"/>
    <w:rsid w:val="008F27C7"/>
    <w:rsid w:val="00910DE2"/>
    <w:rsid w:val="00955592"/>
    <w:rsid w:val="00975F71"/>
    <w:rsid w:val="009A278C"/>
    <w:rsid w:val="009C4028"/>
    <w:rsid w:val="009E1FCC"/>
    <w:rsid w:val="00A16CDC"/>
    <w:rsid w:val="00A47E57"/>
    <w:rsid w:val="00A57AC5"/>
    <w:rsid w:val="00A961D2"/>
    <w:rsid w:val="00AC1704"/>
    <w:rsid w:val="00AD7AEC"/>
    <w:rsid w:val="00B023D6"/>
    <w:rsid w:val="00B03257"/>
    <w:rsid w:val="00B07865"/>
    <w:rsid w:val="00B431D4"/>
    <w:rsid w:val="00B61359"/>
    <w:rsid w:val="00B74315"/>
    <w:rsid w:val="00B85E25"/>
    <w:rsid w:val="00BB39CA"/>
    <w:rsid w:val="00BB47D4"/>
    <w:rsid w:val="00BE63B6"/>
    <w:rsid w:val="00C1000A"/>
    <w:rsid w:val="00C409D7"/>
    <w:rsid w:val="00C82E6C"/>
    <w:rsid w:val="00C9528F"/>
    <w:rsid w:val="00CA1242"/>
    <w:rsid w:val="00CF52CB"/>
    <w:rsid w:val="00D05843"/>
    <w:rsid w:val="00D135B6"/>
    <w:rsid w:val="00D31CC9"/>
    <w:rsid w:val="00D5362B"/>
    <w:rsid w:val="00D70017"/>
    <w:rsid w:val="00D73548"/>
    <w:rsid w:val="00DC2ABC"/>
    <w:rsid w:val="00DC4648"/>
    <w:rsid w:val="00DF7584"/>
    <w:rsid w:val="00DF7C67"/>
    <w:rsid w:val="00E05D00"/>
    <w:rsid w:val="00E234C4"/>
    <w:rsid w:val="00E902E3"/>
    <w:rsid w:val="00E92397"/>
    <w:rsid w:val="00E92D8C"/>
    <w:rsid w:val="00EB36AC"/>
    <w:rsid w:val="00EB46CE"/>
    <w:rsid w:val="00EC304A"/>
    <w:rsid w:val="00EC5FC5"/>
    <w:rsid w:val="00ED587C"/>
    <w:rsid w:val="00F018F3"/>
    <w:rsid w:val="00F1472A"/>
    <w:rsid w:val="00F96812"/>
    <w:rsid w:val="00FA1E0D"/>
    <w:rsid w:val="00FB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71824,#003681,#67b8d4"/>
    </o:shapedefaults>
    <o:shapelayout v:ext="edit">
      <o:idmap v:ext="edit" data="1"/>
    </o:shapelayout>
  </w:shapeDefaults>
  <w:decimalSymbol w:val=","/>
  <w:listSeparator w:val=";"/>
  <w14:docId w14:val="6984F494"/>
  <w15:chartTrackingRefBased/>
  <w15:docId w15:val="{2975FB65-547C-433B-85F6-5290C0C9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19AC"/>
    <w:pPr>
      <w:spacing w:line="280" w:lineRule="exact"/>
    </w:pPr>
    <w:rPr>
      <w:rFonts w:ascii="Clear Sans" w:hAnsi="Clear Sans"/>
      <w:color w:val="333333"/>
      <w:szCs w:val="22"/>
    </w:rPr>
  </w:style>
  <w:style w:type="paragraph" w:styleId="berschrift1">
    <w:name w:val="heading 1"/>
    <w:basedOn w:val="Standard"/>
    <w:next w:val="Standard"/>
    <w:qFormat/>
    <w:rsid w:val="00910DE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910DE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10DE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D12EB"/>
    <w:pPr>
      <w:tabs>
        <w:tab w:val="center" w:pos="4536"/>
        <w:tab w:val="right" w:pos="9072"/>
      </w:tabs>
      <w:spacing w:line="220" w:lineRule="exact"/>
    </w:pPr>
    <w:rPr>
      <w:color w:val="07529A"/>
      <w:sz w:val="14"/>
    </w:rPr>
  </w:style>
  <w:style w:type="paragraph" w:styleId="Fuzeile">
    <w:name w:val="footer"/>
    <w:basedOn w:val="Standard"/>
    <w:rsid w:val="002F4DC5"/>
    <w:pPr>
      <w:tabs>
        <w:tab w:val="center" w:pos="4536"/>
        <w:tab w:val="right" w:pos="9072"/>
      </w:tabs>
    </w:pPr>
    <w:rPr>
      <w:color w:val="07529A"/>
      <w:sz w:val="14"/>
    </w:rPr>
  </w:style>
  <w:style w:type="character" w:styleId="Hyperlink">
    <w:name w:val="Hyperlink"/>
    <w:basedOn w:val="Absatz-Standardschriftart"/>
    <w:uiPriority w:val="99"/>
    <w:unhideWhenUsed/>
    <w:rsid w:val="00F1472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1CD6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1CD6"/>
    <w:rPr>
      <w:rFonts w:ascii="Segoe UI" w:hAnsi="Segoe UI" w:cs="Segoe UI"/>
      <w:color w:val="333333"/>
      <w:sz w:val="18"/>
      <w:szCs w:val="18"/>
    </w:rPr>
  </w:style>
  <w:style w:type="paragraph" w:customStyle="1" w:styleId="Anschrift">
    <w:name w:val="Anschrift"/>
    <w:basedOn w:val="Standard"/>
    <w:next w:val="Standard"/>
    <w:rsid w:val="002D12EB"/>
    <w:pPr>
      <w:spacing w:line="260" w:lineRule="exact"/>
    </w:pPr>
    <w:rPr>
      <w:color w:val="000000" w:themeColor="text1"/>
      <w:szCs w:val="20"/>
    </w:rPr>
  </w:style>
  <w:style w:type="paragraph" w:styleId="KeinLeerraum">
    <w:name w:val="No Spacing"/>
    <w:uiPriority w:val="1"/>
    <w:qFormat/>
    <w:rsid w:val="00BB47D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lenraster">
    <w:name w:val="Table Grid"/>
    <w:basedOn w:val="NormaleTabelle"/>
    <w:rsid w:val="00BB4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3F9C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5A5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C5A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u\Desktop\WordVorlagenErstellen\HRS_KopfbogenVorl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18B3-DAD6-46F5-AA48-7F421B46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HRS_KopfbogenVorlage</Template>
  <TotalTime>0</TotalTime>
  <Pages>2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Honorarkonsulat von Finnland</vt:lpstr>
    </vt:vector>
  </TitlesOfParts>
  <Company>DSR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Honorarkonsulat von Finnland</dc:title>
  <dc:subject/>
  <dc:creator>awu</dc:creator>
  <cp:keywords/>
  <cp:lastModifiedBy>Doris Seckler</cp:lastModifiedBy>
  <cp:revision>17</cp:revision>
  <cp:lastPrinted>2020-02-05T11:26:00Z</cp:lastPrinted>
  <dcterms:created xsi:type="dcterms:W3CDTF">2020-11-09T10:46:00Z</dcterms:created>
  <dcterms:modified xsi:type="dcterms:W3CDTF">2022-05-17T07:49:00Z</dcterms:modified>
</cp:coreProperties>
</file>